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32E321" w14:textId="77777777" w:rsidR="009F42E5" w:rsidRPr="009936B1" w:rsidRDefault="0044310D" w:rsidP="009936B1">
      <w:pPr>
        <w:pStyle w:val="Kop1"/>
      </w:pPr>
      <w:r w:rsidRPr="009936B1">
        <w:rPr>
          <w:noProof/>
          <w:lang w:val="nl-NL" w:bidi="nl-NL"/>
        </w:rPr>
        <mc:AlternateContent>
          <mc:Choice Requires="wps">
            <w:drawing>
              <wp:inline distT="0" distB="0" distL="0" distR="0" wp14:anchorId="2BC3B0F0" wp14:editId="70495034">
                <wp:extent cx="5427436" cy="504000"/>
                <wp:effectExtent l="57150" t="57150" r="40005" b="48895"/>
                <wp:docPr id="1" name="Rechthoek 1" descr="Rechthoek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7436" cy="5040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4DAC57" w14:textId="061DCF2B" w:rsidR="002203E4" w:rsidRPr="00AD3790" w:rsidRDefault="0075603D" w:rsidP="00D85656">
                            <w:pPr>
                              <w:pStyle w:val="Kop1"/>
                              <w:rPr>
                                <w:color w:val="056166" w:themeColor="text2" w:themeShade="BF"/>
                                <w:sz w:val="32"/>
                                <w:szCs w:val="36"/>
                              </w:rPr>
                            </w:pPr>
                            <w:r w:rsidRPr="00AD3790">
                              <w:rPr>
                                <w:color w:val="056166" w:themeColor="text2" w:themeShade="BF"/>
                                <w:sz w:val="32"/>
                                <w:szCs w:val="36"/>
                              </w:rPr>
                              <w:t xml:space="preserve">Themadienst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BC3B0F0" id="Rechthoek 1" o:spid="_x0000_s1026" alt="Rechthoek" style="width:427.35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" fillcolor="#ddd1a2 [3214]" stroked="f" strokeweight="1pt">
                <v:textbox>
                  <w:txbxContent>
                    <w:p w14:paraId="324DAC57" w14:textId="061DCF2B" w:rsidR="002203E4" w:rsidRPr="00AD3790" w:rsidRDefault="0075603D" w:rsidP="00D85656">
                      <w:pPr>
                        <w:pStyle w:val="Kop1"/>
                        <w:rPr>
                          <w:color w:val="056166" w:themeColor="text2" w:themeShade="BF"/>
                          <w:sz w:val="32"/>
                          <w:szCs w:val="36"/>
                        </w:rPr>
                      </w:pPr>
                      <w:r w:rsidRPr="00AD3790">
                        <w:rPr>
                          <w:color w:val="056166" w:themeColor="text2" w:themeShade="BF"/>
                          <w:sz w:val="32"/>
                          <w:szCs w:val="36"/>
                        </w:rPr>
                        <w:t xml:space="preserve">Themadienst 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7B403051" w14:textId="723FA291" w:rsidR="006E1C2C" w:rsidRDefault="0075603D" w:rsidP="009936B1">
      <w:pPr>
        <w:pStyle w:val="Titel"/>
      </w:pPr>
      <w:proofErr w:type="spellStart"/>
      <w:r>
        <w:t>Eeuwige</w:t>
      </w:r>
      <w:proofErr w:type="spellEnd"/>
      <w:r>
        <w:t xml:space="preserve"> </w:t>
      </w:r>
      <w:proofErr w:type="spellStart"/>
      <w:r>
        <w:t>liefde</w:t>
      </w:r>
      <w:proofErr w:type="spellEnd"/>
    </w:p>
    <w:p w14:paraId="268105B0" w14:textId="77777777" w:rsidR="0075603D" w:rsidRPr="0075603D" w:rsidRDefault="0075603D" w:rsidP="0075603D"/>
    <w:tbl>
      <w:tblPr>
        <w:tblW w:w="5000" w:type="pct"/>
        <w:tblLayout w:type="fixed"/>
        <w:tblLook w:val="0600" w:firstRow="0" w:lastRow="0" w:firstColumn="0" w:lastColumn="0" w:noHBand="1" w:noVBand="1"/>
        <w:tblDescription w:val="Indelingstabel"/>
      </w:tblPr>
      <w:tblGrid>
        <w:gridCol w:w="5481"/>
        <w:gridCol w:w="4985"/>
      </w:tblGrid>
      <w:tr w:rsidR="00322DE7" w:rsidRPr="00322DE7" w14:paraId="48C1A787" w14:textId="77777777" w:rsidTr="002D5275">
        <w:trPr>
          <w:trHeight w:val="3628"/>
        </w:trPr>
        <w:tc>
          <w:tcPr>
            <w:tcW w:w="5481" w:type="dxa"/>
          </w:tcPr>
          <w:p w14:paraId="688A90A1" w14:textId="5F4FBA7B" w:rsidR="00322DE7" w:rsidRPr="00322DE7" w:rsidRDefault="0075603D" w:rsidP="00322DE7">
            <w:r>
              <w:rPr>
                <w:noProof/>
                <w:lang w:val="nl-NL" w:bidi="nl-NL"/>
              </w:rPr>
              <mc:AlternateContent>
                <mc:Choice Requires="wpg">
                  <w:drawing>
                    <wp:inline distT="0" distB="0" distL="0" distR="0" wp14:anchorId="320FA6BA" wp14:editId="1D7BF38E">
                      <wp:extent cx="2720208" cy="682179"/>
                      <wp:effectExtent l="76200" t="152400" r="61595" b="99060"/>
                      <wp:docPr id="10" name="Groep 1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20208" cy="682179"/>
                                <a:chOff x="-1215408" y="558800"/>
                                <a:chExt cx="2720208" cy="682179"/>
                              </a:xfrm>
                            </wpg:grpSpPr>
                            <wps:wsp>
                              <wps:cNvPr id="4" name="Rechthoek 4" descr="Rechthoek"/>
                              <wps:cNvSpPr/>
                              <wps:spPr>
                                <a:xfrm rot="21381497" flipH="1">
                                  <a:off x="0" y="736979"/>
                                  <a:ext cx="1504800" cy="504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0D46487" w14:textId="64F5B6B8" w:rsidR="0075603D" w:rsidRPr="00AD3790" w:rsidRDefault="00CF2333" w:rsidP="0075603D">
                                    <w:pPr>
                                      <w:pStyle w:val="Kop1"/>
                                      <w:rPr>
                                        <w:color w:val="056166" w:themeColor="text2" w:themeShade="BF"/>
                                        <w:lang w:val="en-AU"/>
                                      </w:rPr>
                                    </w:pPr>
                                    <w:r>
                                      <w:rPr>
                                        <w:color w:val="056166" w:themeColor="text2" w:themeShade="BF"/>
                                        <w:lang w:val="en-AU"/>
                                      </w:rPr>
                                      <w:t xml:space="preserve">ron </w:t>
                                    </w:r>
                                    <w:r w:rsidR="0070772F">
                                      <w:rPr>
                                        <w:color w:val="056166" w:themeColor="text2" w:themeShade="BF"/>
                                        <w:lang w:val="en-AU"/>
                                      </w:rPr>
                                      <w:t>groeneveld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" name="Rechthoek 7" descr="Rechthoek"/>
                              <wps:cNvSpPr/>
                              <wps:spPr>
                                <a:xfrm rot="539024">
                                  <a:off x="-1215408" y="558800"/>
                                  <a:ext cx="1332000" cy="504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2"/>
                                </a:solidFill>
                                <a:ln>
                                  <a:noFill/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F21673C" w14:textId="3BB1C71F" w:rsidR="0075603D" w:rsidRPr="00322DE7" w:rsidRDefault="0075603D" w:rsidP="0075603D">
                                    <w:pPr>
                                      <w:pStyle w:val="Kop1"/>
                                      <w:jc w:val="left"/>
                                      <w:rPr>
                                        <w:lang w:val="en-AU"/>
                                      </w:rPr>
                                    </w:pPr>
                                    <w:r>
                                      <w:rPr>
                                        <w:lang w:val="en-AU"/>
                                      </w:rPr>
                                      <w:t xml:space="preserve">    </w:t>
                                    </w:r>
                                    <w:r w:rsidR="00CF2333">
                                      <w:rPr>
                                        <w:color w:val="056166" w:themeColor="text2" w:themeShade="BF"/>
                                        <w:lang w:val="en-AU"/>
                                      </w:rPr>
                                      <w:t>Band</w:t>
                                    </w:r>
                                    <w:r w:rsidR="007E671A">
                                      <w:rPr>
                                        <w:color w:val="056166" w:themeColor="text2" w:themeShade="BF"/>
                                        <w:lang w:val="en-AU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0FA6BA" id="Groep 10" o:spid="_x0000_s1027" alt="&quot;&quot;" style="width:214.2pt;height:53.7pt;mso-position-horizontal-relative:char;mso-position-vertical-relative:line" coordorigin="-12154,5588" coordsize="27202,68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">
                      <v:rect id="Rechthoek 4" o:spid="_x0000_s1028" alt="Rechthoek" style="position:absolute;top:7369;width:15048;height:5040;rotation:238664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" fillcolor="white [3213]" stroked="f" strokeweight="1pt">
                        <v:textbox>
                          <w:txbxContent>
                            <w:p w14:paraId="40D46487" w14:textId="64F5B6B8" w:rsidR="0075603D" w:rsidRPr="00AD3790" w:rsidRDefault="00CF2333" w:rsidP="0075603D">
                              <w:pPr>
                                <w:pStyle w:val="Kop1"/>
                                <w:rPr>
                                  <w:color w:val="056166" w:themeColor="text2" w:themeShade="BF"/>
                                  <w:lang w:val="en-AU"/>
                                </w:rPr>
                              </w:pPr>
                              <w:r>
                                <w:rPr>
                                  <w:color w:val="056166" w:themeColor="text2" w:themeShade="BF"/>
                                  <w:lang w:val="en-AU"/>
                                </w:rPr>
                                <w:t xml:space="preserve">ron </w:t>
                              </w:r>
                              <w:r w:rsidR="0070772F">
                                <w:rPr>
                                  <w:color w:val="056166" w:themeColor="text2" w:themeShade="BF"/>
                                  <w:lang w:val="en-AU"/>
                                </w:rPr>
                                <w:t>groeneveld</w:t>
                              </w:r>
                            </w:p>
                          </w:txbxContent>
                        </v:textbox>
                      </v:rect>
                      <v:rect id="Rechthoek 7" o:spid="_x0000_s1029" alt="Rechthoek" style="position:absolute;left:-12154;top:5588;width:13319;height:5040;rotation:58875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" fillcolor="#ddd1a2 [3214]" stroked="f" strokeweight="1pt">
                        <v:textbox>
                          <w:txbxContent>
                            <w:p w14:paraId="2F21673C" w14:textId="3BB1C71F" w:rsidR="0075603D" w:rsidRPr="00322DE7" w:rsidRDefault="0075603D" w:rsidP="0075603D">
                              <w:pPr>
                                <w:pStyle w:val="Kop1"/>
                                <w:jc w:val="left"/>
                                <w:rPr>
                                  <w:lang w:val="en-AU"/>
                                </w:rPr>
                              </w:pPr>
                              <w:r>
                                <w:rPr>
                                  <w:lang w:val="en-AU"/>
                                </w:rPr>
                                <w:t xml:space="preserve">    </w:t>
                              </w:r>
                              <w:r w:rsidR="00CF2333">
                                <w:rPr>
                                  <w:color w:val="056166" w:themeColor="text2" w:themeShade="BF"/>
                                  <w:lang w:val="en-AU"/>
                                </w:rPr>
                                <w:t>Band</w:t>
                              </w:r>
                              <w:r w:rsidR="007E671A">
                                <w:rPr>
                                  <w:color w:val="056166" w:themeColor="text2" w:themeShade="BF"/>
                                  <w:lang w:val="en-AU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985" w:type="dxa"/>
          </w:tcPr>
          <w:p w14:paraId="26DB5E69" w14:textId="157D63C9" w:rsidR="00322DE7" w:rsidRPr="00322DE7" w:rsidRDefault="0075603D" w:rsidP="007A33BB">
            <w:pPr>
              <w:jc w:val="right"/>
            </w:pPr>
            <w:r w:rsidRPr="00322DE7">
              <w:rPr>
                <w:noProof/>
                <w:lang w:val="nl-NL" w:bidi="nl-NL"/>
              </w:rPr>
              <mc:AlternateContent>
                <mc:Choice Requires="wpg">
                  <w:drawing>
                    <wp:inline distT="0" distB="0" distL="0" distR="0" wp14:anchorId="0669DE41" wp14:editId="45E2A2FF">
                      <wp:extent cx="2810483" cy="915925"/>
                      <wp:effectExtent l="57150" t="114300" r="66675" b="132080"/>
                      <wp:docPr id="6" name="Groep 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10483" cy="915925"/>
                                <a:chOff x="-289729" y="76736"/>
                                <a:chExt cx="2347684" cy="915925"/>
                              </a:xfrm>
                            </wpg:grpSpPr>
                            <wps:wsp>
                              <wps:cNvPr id="2" name="Rechthoek 2" descr="Rechthoek"/>
                              <wps:cNvSpPr/>
                              <wps:spPr>
                                <a:xfrm rot="21360000" flipH="1">
                                  <a:off x="-289729" y="76736"/>
                                  <a:ext cx="1504800" cy="504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2"/>
                                </a:solidFill>
                                <a:ln>
                                  <a:noFill/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07A2B2F" w14:textId="1090EBEF" w:rsidR="0075603D" w:rsidRPr="00AD3790" w:rsidRDefault="00995908" w:rsidP="0075603D">
                                    <w:pPr>
                                      <w:pStyle w:val="Kop1"/>
                                      <w:rPr>
                                        <w:color w:val="056166" w:themeColor="text2" w:themeShade="BF"/>
                                        <w:lang w:val="en-AU"/>
                                      </w:rPr>
                                    </w:pPr>
                                    <w:r>
                                      <w:rPr>
                                        <w:color w:val="056166" w:themeColor="text2" w:themeShade="BF"/>
                                      </w:rPr>
                                      <w:t>Spreker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" name="Rechthoek 3" descr="Rechthoek"/>
                              <wps:cNvSpPr/>
                              <wps:spPr>
                                <a:xfrm rot="21327527" flipH="1">
                                  <a:off x="439648" y="439031"/>
                                  <a:ext cx="1618307" cy="5536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9D758FB" w14:textId="02F2E47C" w:rsidR="0075603D" w:rsidRPr="00AD3790" w:rsidRDefault="007E671A" w:rsidP="0075603D">
                                    <w:pPr>
                                      <w:pStyle w:val="Kop1"/>
                                      <w:jc w:val="left"/>
                                      <w:rPr>
                                        <w:color w:val="056166" w:themeColor="text2" w:themeShade="BF"/>
                                        <w:lang w:val="en-AU"/>
                                      </w:rPr>
                                    </w:pPr>
                                    <w:r>
                                      <w:rPr>
                                        <w:color w:val="056166" w:themeColor="text2" w:themeShade="BF"/>
                                      </w:rPr>
                                      <w:t xml:space="preserve"> </w:t>
                                    </w:r>
                                    <w:r w:rsidR="00995908">
                                      <w:rPr>
                                        <w:color w:val="056166" w:themeColor="text2" w:themeShade="BF"/>
                                      </w:rPr>
                                      <w:t>sande</w:t>
                                    </w:r>
                                    <w:r>
                                      <w:rPr>
                                        <w:color w:val="056166" w:themeColor="text2" w:themeShade="BF"/>
                                      </w:rPr>
                                      <w:t>R</w:t>
                                    </w:r>
                                    <w:r w:rsidR="00995908">
                                      <w:rPr>
                                        <w:color w:val="056166" w:themeColor="text2" w:themeShade="BF"/>
                                      </w:rPr>
                                      <w:t xml:space="preserve"> zielman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69DE41" id="Groep 6" o:spid="_x0000_s1030" alt="&quot;&quot;" style="width:221.3pt;height:72.1pt;mso-position-horizontal-relative:char;mso-position-vertical-relative:line" coordorigin="-2897,767" coordsize="23476,9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">
                      <v:rect id="Rechthoek 2" o:spid="_x0000_s1031" alt="Rechthoek" style="position:absolute;left:-2897;top:767;width:15047;height:5040;rotation: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" fillcolor="#ddd1a2 [3214]" stroked="f" strokeweight="1pt">
                        <v:textbox>
                          <w:txbxContent>
                            <w:p w14:paraId="107A2B2F" w14:textId="1090EBEF" w:rsidR="0075603D" w:rsidRPr="00AD3790" w:rsidRDefault="00995908" w:rsidP="0075603D">
                              <w:pPr>
                                <w:pStyle w:val="Kop1"/>
                                <w:rPr>
                                  <w:color w:val="056166" w:themeColor="text2" w:themeShade="BF"/>
                                  <w:lang w:val="en-AU"/>
                                </w:rPr>
                              </w:pPr>
                              <w:r>
                                <w:rPr>
                                  <w:color w:val="056166" w:themeColor="text2" w:themeShade="BF"/>
                                </w:rPr>
                                <w:t>Spreker</w:t>
                              </w:r>
                            </w:p>
                          </w:txbxContent>
                        </v:textbox>
                      </v:rect>
                      <v:rect id="Rechthoek 3" o:spid="_x0000_s1032" alt="Rechthoek" style="position:absolute;left:4396;top:4390;width:16183;height:5536;rotation:297613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" fillcolor="white [3213]" stroked="f" strokeweight="1pt">
                        <v:textbox>
                          <w:txbxContent>
                            <w:p w14:paraId="39D758FB" w14:textId="02F2E47C" w:rsidR="0075603D" w:rsidRPr="00AD3790" w:rsidRDefault="007E671A" w:rsidP="0075603D">
                              <w:pPr>
                                <w:pStyle w:val="Kop1"/>
                                <w:jc w:val="left"/>
                                <w:rPr>
                                  <w:color w:val="056166" w:themeColor="text2" w:themeShade="BF"/>
                                  <w:lang w:val="en-AU"/>
                                </w:rPr>
                              </w:pPr>
                              <w:r>
                                <w:rPr>
                                  <w:color w:val="056166" w:themeColor="text2" w:themeShade="BF"/>
                                </w:rPr>
                                <w:t xml:space="preserve"> </w:t>
                              </w:r>
                              <w:r w:rsidR="00995908">
                                <w:rPr>
                                  <w:color w:val="056166" w:themeColor="text2" w:themeShade="BF"/>
                                </w:rPr>
                                <w:t>sande</w:t>
                              </w:r>
                              <w:r>
                                <w:rPr>
                                  <w:color w:val="056166" w:themeColor="text2" w:themeShade="BF"/>
                                </w:rPr>
                                <w:t>R</w:t>
                              </w:r>
                              <w:r w:rsidR="00995908">
                                <w:rPr>
                                  <w:color w:val="056166" w:themeColor="text2" w:themeShade="BF"/>
                                </w:rPr>
                                <w:t xml:space="preserve"> zielman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322DE7" w:rsidRPr="00322DE7" w14:paraId="5925402A" w14:textId="77777777" w:rsidTr="000661E2">
        <w:trPr>
          <w:trHeight w:val="4217"/>
        </w:trPr>
        <w:tc>
          <w:tcPr>
            <w:tcW w:w="5481" w:type="dxa"/>
          </w:tcPr>
          <w:p w14:paraId="4844C786" w14:textId="77777777" w:rsidR="00322DE7" w:rsidRPr="002342E7" w:rsidRDefault="00322DE7" w:rsidP="002342E7"/>
        </w:tc>
        <w:tc>
          <w:tcPr>
            <w:tcW w:w="4985" w:type="dxa"/>
          </w:tcPr>
          <w:p w14:paraId="11A74596" w14:textId="5B9E80AA" w:rsidR="00322DE7" w:rsidRPr="00322DE7" w:rsidRDefault="00322DE7" w:rsidP="007A33BB">
            <w:pPr>
              <w:jc w:val="right"/>
            </w:pPr>
          </w:p>
        </w:tc>
      </w:tr>
      <w:tr w:rsidR="00322DE7" w:rsidRPr="00322DE7" w14:paraId="691FF511" w14:textId="77777777" w:rsidTr="002D5275">
        <w:tc>
          <w:tcPr>
            <w:tcW w:w="5481" w:type="dxa"/>
          </w:tcPr>
          <w:p w14:paraId="7827DC21" w14:textId="77777777" w:rsidR="0075603D" w:rsidRDefault="0075603D" w:rsidP="00630A39">
            <w:pPr>
              <w:pStyle w:val="Kop2"/>
              <w:rPr>
                <w:lang w:val="nl-NL" w:bidi="nl-NL"/>
              </w:rPr>
            </w:pPr>
            <w:r>
              <w:t>12</w:t>
            </w:r>
            <w:r w:rsidR="00630A39" w:rsidRPr="009936B1">
              <w:rPr>
                <w:lang w:val="nl-NL" w:bidi="nl-NL"/>
              </w:rPr>
              <w:t xml:space="preserve"> </w:t>
            </w:r>
            <w:r w:rsidRPr="00AD3790">
              <w:rPr>
                <w:rStyle w:val="Kop1Char"/>
                <w:rFonts w:asciiTheme="minorHAnsi" w:hAnsiTheme="minorHAnsi"/>
                <w:color w:val="056166" w:themeColor="text2" w:themeShade="BF"/>
                <w:sz w:val="32"/>
                <w:szCs w:val="36"/>
              </w:rPr>
              <w:t>september</w:t>
            </w:r>
            <w:r w:rsidR="00630A39" w:rsidRPr="009936B1">
              <w:rPr>
                <w:lang w:val="nl-NL" w:bidi="nl-NL"/>
              </w:rPr>
              <w:t xml:space="preserve"> </w:t>
            </w:r>
          </w:p>
          <w:p w14:paraId="051B7FB3" w14:textId="09C8D1DE" w:rsidR="00630A39" w:rsidRPr="00C01A0A" w:rsidRDefault="0075603D" w:rsidP="00630A39">
            <w:pPr>
              <w:pStyle w:val="Kop2"/>
              <w:rPr>
                <w:lang w:val="nl-NL"/>
              </w:rPr>
            </w:pPr>
            <w:r>
              <w:t>12:00</w:t>
            </w:r>
            <w:r w:rsidR="00630A39" w:rsidRPr="009936B1">
              <w:rPr>
                <w:lang w:val="nl-NL" w:bidi="nl-NL"/>
              </w:rPr>
              <w:t xml:space="preserve"> </w:t>
            </w:r>
            <w:sdt>
              <w:sdtPr>
                <w:rPr>
                  <w:rStyle w:val="Kop1Char"/>
                  <w:rFonts w:asciiTheme="minorHAnsi" w:hAnsiTheme="minorHAnsi"/>
                </w:rPr>
                <w:id w:val="1260337012"/>
                <w:placeholder>
                  <w:docPart w:val="6125FED72E8249CA81C2EA1B2D368CEB"/>
                </w:placeholder>
                <w:temporary/>
                <w:showingPlcHdr/>
                <w15:appearance w15:val="hidden"/>
              </w:sdtPr>
              <w:sdtEndPr>
                <w:rPr>
                  <w:rStyle w:val="Kop1Char"/>
                </w:rPr>
              </w:sdtEndPr>
              <w:sdtContent>
                <w:r w:rsidR="00357000" w:rsidRPr="00AD3790">
                  <w:rPr>
                    <w:rStyle w:val="Kop1Char"/>
                    <w:rFonts w:asciiTheme="minorHAnsi" w:hAnsiTheme="minorHAnsi"/>
                    <w:color w:val="056166" w:themeColor="text2" w:themeShade="BF"/>
                    <w:sz w:val="32"/>
                    <w:szCs w:val="36"/>
                    <w:lang w:val="nl-NL" w:bidi="nl-NL"/>
                  </w:rPr>
                  <w:t>uur</w:t>
                </w:r>
              </w:sdtContent>
            </w:sdt>
          </w:p>
          <w:p w14:paraId="0AFEB3D9" w14:textId="5B1F9826" w:rsidR="00322DE7" w:rsidRPr="0075603D" w:rsidRDefault="0075603D" w:rsidP="00AD3790">
            <w:pPr>
              <w:pStyle w:val="Kop1"/>
              <w:jc w:val="left"/>
            </w:pPr>
            <w:r w:rsidRPr="00AD3790">
              <w:rPr>
                <w:color w:val="056166" w:themeColor="text2" w:themeShade="BF"/>
                <w:sz w:val="72"/>
                <w:szCs w:val="96"/>
              </w:rPr>
              <w:t xml:space="preserve">In het MFD </w:t>
            </w:r>
          </w:p>
        </w:tc>
        <w:tc>
          <w:tcPr>
            <w:tcW w:w="4985" w:type="dxa"/>
          </w:tcPr>
          <w:p w14:paraId="684639B0" w14:textId="77777777" w:rsidR="00322DE7" w:rsidRPr="00322DE7" w:rsidRDefault="00630A39" w:rsidP="007A33BB">
            <w:pPr>
              <w:jc w:val="right"/>
            </w:pPr>
            <w:r w:rsidRPr="009936B1">
              <w:rPr>
                <w:noProof/>
                <w:lang w:val="nl-NL" w:bidi="nl-NL"/>
              </w:rPr>
              <mc:AlternateContent>
                <mc:Choice Requires="wps">
                  <w:drawing>
                    <wp:inline distT="0" distB="0" distL="0" distR="0" wp14:anchorId="17423E99" wp14:editId="3636216E">
                      <wp:extent cx="2818800" cy="1519200"/>
                      <wp:effectExtent l="57150" t="38100" r="38735" b="43180"/>
                      <wp:docPr id="9" name="Rechthoek 9" descr="Rechthoek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818800" cy="1519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/>
                              </a:solidFill>
                              <a:ln>
                                <a:noFill/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EDBBA60" w14:textId="77777777" w:rsidR="0075603D" w:rsidRPr="00AD3790" w:rsidRDefault="0075603D" w:rsidP="0075603D">
                                  <w:pPr>
                                    <w:pStyle w:val="Kop1"/>
                                    <w:rPr>
                                      <w:color w:val="056166" w:themeColor="text2" w:themeShade="BF"/>
                                      <w:sz w:val="32"/>
                                      <w:szCs w:val="36"/>
                                    </w:rPr>
                                  </w:pPr>
                                  <w:r w:rsidRPr="00AD3790">
                                    <w:rPr>
                                      <w:color w:val="056166" w:themeColor="text2" w:themeShade="BF"/>
                                      <w:sz w:val="32"/>
                                      <w:szCs w:val="36"/>
                                    </w:rPr>
                                    <w:t xml:space="preserve">Ook via de livestream </w:t>
                                  </w:r>
                                </w:p>
                                <w:p w14:paraId="7184995E" w14:textId="42666FCC" w:rsidR="00630A39" w:rsidRPr="00AD3790" w:rsidRDefault="0075603D" w:rsidP="0075603D">
                                  <w:pPr>
                                    <w:pStyle w:val="Kop1"/>
                                    <w:rPr>
                                      <w:color w:val="056166" w:themeColor="text2" w:themeShade="BF"/>
                                      <w:sz w:val="32"/>
                                      <w:szCs w:val="36"/>
                                    </w:rPr>
                                  </w:pPr>
                                  <w:r w:rsidRPr="00AD3790">
                                    <w:rPr>
                                      <w:color w:val="056166" w:themeColor="text2" w:themeShade="BF"/>
                                      <w:sz w:val="32"/>
                                      <w:szCs w:val="36"/>
                                    </w:rPr>
                                    <w:t>te volgen via hetdorpzalk.nl</w:t>
                                  </w:r>
                                </w:p>
                                <w:p w14:paraId="2BE1B62E" w14:textId="77777777" w:rsidR="0075603D" w:rsidRPr="00C01A0A" w:rsidRDefault="0075603D" w:rsidP="00630A39">
                                  <w:pPr>
                                    <w:jc w:val="center"/>
                                    <w:rPr>
                                      <w:lang w:val="nl-NL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7423E99" id="Rechthoek 9" o:spid="_x0000_s1033" alt="Rechthoek" style="width:221.95pt;height:119.6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" fillcolor="#ddd1a2 [3214]" stroked="f" strokeweight="1pt">
                      <v:textbox>
                        <w:txbxContent>
                          <w:p w14:paraId="6EDBBA60" w14:textId="77777777" w:rsidR="0075603D" w:rsidRPr="00AD3790" w:rsidRDefault="0075603D" w:rsidP="0075603D">
                            <w:pPr>
                              <w:pStyle w:val="Kop1"/>
                              <w:rPr>
                                <w:color w:val="056166" w:themeColor="text2" w:themeShade="BF"/>
                                <w:sz w:val="32"/>
                                <w:szCs w:val="36"/>
                              </w:rPr>
                            </w:pPr>
                            <w:r w:rsidRPr="00AD3790">
                              <w:rPr>
                                <w:color w:val="056166" w:themeColor="text2" w:themeShade="BF"/>
                                <w:sz w:val="32"/>
                                <w:szCs w:val="36"/>
                              </w:rPr>
                              <w:t xml:space="preserve">Ook via de livestream </w:t>
                            </w:r>
                          </w:p>
                          <w:p w14:paraId="7184995E" w14:textId="42666FCC" w:rsidR="00630A39" w:rsidRPr="00AD3790" w:rsidRDefault="0075603D" w:rsidP="0075603D">
                            <w:pPr>
                              <w:pStyle w:val="Kop1"/>
                              <w:rPr>
                                <w:color w:val="056166" w:themeColor="text2" w:themeShade="BF"/>
                                <w:sz w:val="32"/>
                                <w:szCs w:val="36"/>
                              </w:rPr>
                            </w:pPr>
                            <w:r w:rsidRPr="00AD3790">
                              <w:rPr>
                                <w:color w:val="056166" w:themeColor="text2" w:themeShade="BF"/>
                                <w:sz w:val="32"/>
                                <w:szCs w:val="36"/>
                              </w:rPr>
                              <w:t>te volgen via hetdorpzalk.nl</w:t>
                            </w:r>
                          </w:p>
                          <w:p w14:paraId="2BE1B62E" w14:textId="77777777" w:rsidR="0075603D" w:rsidRPr="00C01A0A" w:rsidRDefault="0075603D" w:rsidP="00630A39">
                            <w:pPr>
                              <w:jc w:val="center"/>
                              <w:rPr>
                                <w:lang w:val="nl-NL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</w:tbl>
    <w:p w14:paraId="0A098F1B" w14:textId="77777777" w:rsidR="00221727" w:rsidRPr="00630A39" w:rsidRDefault="00221727" w:rsidP="00630A39"/>
    <w:sectPr w:rsidR="00221727" w:rsidRPr="00630A39" w:rsidSect="002D5275">
      <w:headerReference w:type="default" r:id="rId10"/>
      <w:pgSz w:w="11906" w:h="16838" w:code="9"/>
      <w:pgMar w:top="1152" w:right="720" w:bottom="562" w:left="720" w:header="360" w:footer="360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30CEFC" w14:textId="77777777" w:rsidR="00E839D1" w:rsidRDefault="00E839D1" w:rsidP="007D2655">
      <w:pPr>
        <w:spacing w:line="240" w:lineRule="auto"/>
      </w:pPr>
      <w:r>
        <w:separator/>
      </w:r>
    </w:p>
  </w:endnote>
  <w:endnote w:type="continuationSeparator" w:id="0">
    <w:p w14:paraId="66934A5E" w14:textId="77777777" w:rsidR="00E839D1" w:rsidRDefault="00E839D1" w:rsidP="007D265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Brush Script Std">
    <w:altName w:val="Brush Script MT"/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15108B" w14:textId="77777777" w:rsidR="00E839D1" w:rsidRDefault="00E839D1" w:rsidP="007D2655">
      <w:pPr>
        <w:spacing w:line="240" w:lineRule="auto"/>
      </w:pPr>
      <w:r>
        <w:separator/>
      </w:r>
    </w:p>
  </w:footnote>
  <w:footnote w:type="continuationSeparator" w:id="0">
    <w:p w14:paraId="1C80F211" w14:textId="77777777" w:rsidR="00E839D1" w:rsidRDefault="00E839D1" w:rsidP="007D265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26A0F4" w14:textId="77777777" w:rsidR="007D2655" w:rsidRDefault="000A1B62">
    <w:pPr>
      <w:pStyle w:val="Koptekst"/>
    </w:pPr>
    <w:r>
      <w:rPr>
        <w:noProof/>
        <w:lang w:val="nl-NL" w:bidi="nl-NL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78A010B3" wp14:editId="2FAD9C30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80000" cy="9684000"/>
              <wp:effectExtent l="0" t="0" r="7620" b="2540"/>
              <wp:wrapNone/>
              <wp:docPr id="8" name="Rechthoek 7" descr="twee hartvormige ballonnen die in de lucht zweven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0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80000" cy="9684000"/>
                      </a:xfrm>
                      <a:prstGeom prst="rect">
                        <a:avLst/>
                      </a:prstGeom>
                      <a:blipFill>
                        <a:blip r:embed="rId1"/>
                        <a:srcRect/>
                        <a:stretch>
                          <a:fillRect l="-699" r="-699"/>
                        </a:stretch>
                      </a:blip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96000</wp14:pctHeight>
              </wp14:sizeRelV>
            </wp:anchor>
          </w:drawing>
        </mc:Choice>
        <mc:Fallback>
          <w:pict>
            <v:rect w14:anchorId="7408887E" id="Rechthoek 7" o:spid="_x0000_s1026" alt="twee hartvormige ballonnen die in de lucht zweven" style="position:absolute;margin-left:0;margin-top:0;width:581.1pt;height:762.5pt;z-index:-251660288;visibility:visible;mso-wrap-style:square;mso-width-percent:950;mso-height-percent:96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60;mso-width-relative:page;mso-height-relative:page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Fg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A+0AAAAAABAAYAAAAAEAAgBgAAAAAQACOEJJTQQmAAAA&#10;AAAOAAAAAAAAAAAAAD+AAAA4QklNA/IAAAAAAAoAAP///////wAAOEJJTQQNAAAAAAAEAAAAWjhC&#10;SU0EGQAAAAAABAAAAB44QklNA/MAAAAAAAkAAAAAAAAAAAEAOEJJTScQAAAAAAAKAAEAAAAAAAAA&#10;Aj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BCAAAAAAUmdodGxvbmcAAAMw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" stroked="f" strokeweight="1pt">
              <v:fill r:id="rId2" o:title="twee hartvormige ballonnen die in de lucht zweven" recolor="t" rotate="t" type="frame"/>
              <w10:wrap anchorx="page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removePersonalInformation/>
  <w:removeDateAndTime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603D"/>
    <w:rsid w:val="000455DD"/>
    <w:rsid w:val="00062B4A"/>
    <w:rsid w:val="000661E2"/>
    <w:rsid w:val="0009343A"/>
    <w:rsid w:val="00094F88"/>
    <w:rsid w:val="000A1B62"/>
    <w:rsid w:val="000D28E1"/>
    <w:rsid w:val="001004FE"/>
    <w:rsid w:val="001206D0"/>
    <w:rsid w:val="00146A21"/>
    <w:rsid w:val="001605AC"/>
    <w:rsid w:val="001D3180"/>
    <w:rsid w:val="001E6866"/>
    <w:rsid w:val="001E7B86"/>
    <w:rsid w:val="001F70F7"/>
    <w:rsid w:val="00212763"/>
    <w:rsid w:val="002203E4"/>
    <w:rsid w:val="00221727"/>
    <w:rsid w:val="00233241"/>
    <w:rsid w:val="002342E7"/>
    <w:rsid w:val="0025220B"/>
    <w:rsid w:val="00261586"/>
    <w:rsid w:val="00275C63"/>
    <w:rsid w:val="002B79A8"/>
    <w:rsid w:val="002D47D1"/>
    <w:rsid w:val="002D4CE8"/>
    <w:rsid w:val="002D5275"/>
    <w:rsid w:val="002D54D3"/>
    <w:rsid w:val="002D5D14"/>
    <w:rsid w:val="002E53B0"/>
    <w:rsid w:val="00322DE7"/>
    <w:rsid w:val="003537F2"/>
    <w:rsid w:val="00357000"/>
    <w:rsid w:val="00367378"/>
    <w:rsid w:val="003954CD"/>
    <w:rsid w:val="003C3164"/>
    <w:rsid w:val="003E3395"/>
    <w:rsid w:val="003F142C"/>
    <w:rsid w:val="003F1D02"/>
    <w:rsid w:val="004120D9"/>
    <w:rsid w:val="00426A41"/>
    <w:rsid w:val="0044310D"/>
    <w:rsid w:val="004515F3"/>
    <w:rsid w:val="00466095"/>
    <w:rsid w:val="00473A89"/>
    <w:rsid w:val="00473D4A"/>
    <w:rsid w:val="004A3DB4"/>
    <w:rsid w:val="004D2D71"/>
    <w:rsid w:val="004F55AB"/>
    <w:rsid w:val="004F790A"/>
    <w:rsid w:val="00506E4E"/>
    <w:rsid w:val="00523E52"/>
    <w:rsid w:val="00524C48"/>
    <w:rsid w:val="005338E7"/>
    <w:rsid w:val="00556DE2"/>
    <w:rsid w:val="00570128"/>
    <w:rsid w:val="005B4FB5"/>
    <w:rsid w:val="005F503F"/>
    <w:rsid w:val="00600AE8"/>
    <w:rsid w:val="006040F4"/>
    <w:rsid w:val="00630A39"/>
    <w:rsid w:val="00662211"/>
    <w:rsid w:val="00664B70"/>
    <w:rsid w:val="006926DA"/>
    <w:rsid w:val="006A4A9C"/>
    <w:rsid w:val="006B0A48"/>
    <w:rsid w:val="006B0D5D"/>
    <w:rsid w:val="006B5027"/>
    <w:rsid w:val="006E1C2C"/>
    <w:rsid w:val="00700C24"/>
    <w:rsid w:val="00701945"/>
    <w:rsid w:val="0070772F"/>
    <w:rsid w:val="0072101C"/>
    <w:rsid w:val="007538BA"/>
    <w:rsid w:val="0075603D"/>
    <w:rsid w:val="00767422"/>
    <w:rsid w:val="007A33BB"/>
    <w:rsid w:val="007C3379"/>
    <w:rsid w:val="007D1A2E"/>
    <w:rsid w:val="007D2655"/>
    <w:rsid w:val="007E671A"/>
    <w:rsid w:val="007F0275"/>
    <w:rsid w:val="007F19F5"/>
    <w:rsid w:val="00820738"/>
    <w:rsid w:val="0082129F"/>
    <w:rsid w:val="00852806"/>
    <w:rsid w:val="008B3005"/>
    <w:rsid w:val="008B6B53"/>
    <w:rsid w:val="008C256C"/>
    <w:rsid w:val="00907E32"/>
    <w:rsid w:val="009378ED"/>
    <w:rsid w:val="0094287F"/>
    <w:rsid w:val="00945570"/>
    <w:rsid w:val="009936B1"/>
    <w:rsid w:val="00995908"/>
    <w:rsid w:val="009C3517"/>
    <w:rsid w:val="009D0FE2"/>
    <w:rsid w:val="009D1E12"/>
    <w:rsid w:val="009D4169"/>
    <w:rsid w:val="009F1D07"/>
    <w:rsid w:val="009F42E5"/>
    <w:rsid w:val="00A00D90"/>
    <w:rsid w:val="00A26F62"/>
    <w:rsid w:val="00A75DD4"/>
    <w:rsid w:val="00A874C1"/>
    <w:rsid w:val="00AD2009"/>
    <w:rsid w:val="00AD3790"/>
    <w:rsid w:val="00AF59BB"/>
    <w:rsid w:val="00B517E0"/>
    <w:rsid w:val="00B53A5D"/>
    <w:rsid w:val="00B638BE"/>
    <w:rsid w:val="00B713AB"/>
    <w:rsid w:val="00B83AD4"/>
    <w:rsid w:val="00B93191"/>
    <w:rsid w:val="00BC7765"/>
    <w:rsid w:val="00BD4EAA"/>
    <w:rsid w:val="00BD6BB4"/>
    <w:rsid w:val="00C01A0A"/>
    <w:rsid w:val="00C158B0"/>
    <w:rsid w:val="00C33523"/>
    <w:rsid w:val="00C37791"/>
    <w:rsid w:val="00C62806"/>
    <w:rsid w:val="00C74C91"/>
    <w:rsid w:val="00CC07A1"/>
    <w:rsid w:val="00CF2333"/>
    <w:rsid w:val="00D00A0F"/>
    <w:rsid w:val="00D03E9C"/>
    <w:rsid w:val="00D513B2"/>
    <w:rsid w:val="00D53427"/>
    <w:rsid w:val="00D57C9E"/>
    <w:rsid w:val="00D81EC6"/>
    <w:rsid w:val="00D85656"/>
    <w:rsid w:val="00DB6D7B"/>
    <w:rsid w:val="00DC4C0A"/>
    <w:rsid w:val="00DC5EA3"/>
    <w:rsid w:val="00DD7C26"/>
    <w:rsid w:val="00DE09F0"/>
    <w:rsid w:val="00DF7421"/>
    <w:rsid w:val="00E05EB3"/>
    <w:rsid w:val="00E14F6F"/>
    <w:rsid w:val="00E3285C"/>
    <w:rsid w:val="00E33698"/>
    <w:rsid w:val="00E36121"/>
    <w:rsid w:val="00E51913"/>
    <w:rsid w:val="00E741FB"/>
    <w:rsid w:val="00E839D1"/>
    <w:rsid w:val="00E90185"/>
    <w:rsid w:val="00E977CA"/>
    <w:rsid w:val="00EA0DE5"/>
    <w:rsid w:val="00EE3976"/>
    <w:rsid w:val="00F17307"/>
    <w:rsid w:val="00F24993"/>
    <w:rsid w:val="00F42846"/>
    <w:rsid w:val="00F8470B"/>
    <w:rsid w:val="00F97BA0"/>
    <w:rsid w:val="00F97C2B"/>
    <w:rsid w:val="00FA3F18"/>
    <w:rsid w:val="00FC684A"/>
    <w:rsid w:val="00FD2BBB"/>
    <w:rsid w:val="00FF14D7"/>
    <w:rsid w:val="00FF6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91D34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FFFFFF" w:themeColor="text1"/>
        <w:sz w:val="18"/>
        <w:szCs w:val="18"/>
        <w:lang w:val="nl-NL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146A21"/>
    <w:rPr>
      <w:lang w:val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2D4CE8"/>
    <w:pPr>
      <w:keepNext/>
      <w:keepLines/>
      <w:spacing w:line="240" w:lineRule="auto"/>
      <w:jc w:val="center"/>
      <w:outlineLvl w:val="0"/>
    </w:pPr>
    <w:rPr>
      <w:rFonts w:eastAsiaTheme="majorEastAsia" w:cstheme="majorBidi"/>
      <w:caps/>
      <w:color w:val="078389" w:themeColor="text2"/>
      <w:sz w:val="28"/>
      <w:szCs w:val="32"/>
    </w:rPr>
  </w:style>
  <w:style w:type="paragraph" w:styleId="Kop2">
    <w:name w:val="heading 2"/>
    <w:basedOn w:val="Standaard"/>
    <w:next w:val="Standaard"/>
    <w:link w:val="Kop2Char"/>
    <w:uiPriority w:val="9"/>
    <w:qFormat/>
    <w:rsid w:val="005F503F"/>
    <w:pPr>
      <w:keepNext/>
      <w:keepLines/>
      <w:spacing w:line="204" w:lineRule="auto"/>
      <w:outlineLvl w:val="1"/>
    </w:pPr>
    <w:rPr>
      <w:rFonts w:asciiTheme="majorHAnsi" w:eastAsiaTheme="majorEastAsia" w:hAnsiTheme="majorHAnsi" w:cstheme="majorBidi"/>
      <w:color w:val="BE0E42" w:themeColor="accent1"/>
      <w:sz w:val="96"/>
      <w:szCs w:val="26"/>
    </w:rPr>
  </w:style>
  <w:style w:type="paragraph" w:styleId="Kop3">
    <w:name w:val="heading 3"/>
    <w:basedOn w:val="Standaard"/>
    <w:next w:val="Standaard"/>
    <w:link w:val="Kop3Char"/>
    <w:uiPriority w:val="9"/>
    <w:semiHidden/>
    <w:rsid w:val="0057012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BE0E42" w:themeColor="accent1"/>
      <w:sz w:val="5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basedOn w:val="Standaard"/>
    <w:next w:val="Standaard"/>
    <w:link w:val="TitelChar"/>
    <w:uiPriority w:val="10"/>
    <w:qFormat/>
    <w:rsid w:val="007A33BB"/>
    <w:pPr>
      <w:spacing w:after="240" w:line="204" w:lineRule="auto"/>
      <w:ind w:left="964" w:right="964"/>
      <w:contextualSpacing/>
      <w:jc w:val="center"/>
    </w:pPr>
    <w:rPr>
      <w:rFonts w:asciiTheme="majorHAnsi" w:eastAsiaTheme="majorEastAsia" w:hAnsiTheme="majorHAnsi" w:cstheme="majorBidi"/>
      <w:b/>
      <w:color w:val="BE0E42" w:themeColor="accent1"/>
      <w:spacing w:val="-10"/>
      <w:kern w:val="28"/>
      <w:sz w:val="16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7A33BB"/>
    <w:rPr>
      <w:rFonts w:asciiTheme="majorHAnsi" w:eastAsiaTheme="majorEastAsia" w:hAnsiTheme="majorHAnsi" w:cstheme="majorBidi"/>
      <w:b/>
      <w:color w:val="BE0E42" w:themeColor="accent1"/>
      <w:spacing w:val="-10"/>
      <w:kern w:val="28"/>
      <w:sz w:val="166"/>
      <w:szCs w:val="56"/>
      <w:lang w:val="en-US"/>
    </w:rPr>
  </w:style>
  <w:style w:type="table" w:styleId="Tabelraster">
    <w:name w:val="Table Grid"/>
    <w:basedOn w:val="Standaardtabel"/>
    <w:uiPriority w:val="39"/>
    <w:rsid w:val="00A874C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astertabel5donker-Accent1">
    <w:name w:val="Grid Table 5 Dark Accent 1"/>
    <w:basedOn w:val="Standaardtabel"/>
    <w:uiPriority w:val="50"/>
    <w:rsid w:val="00A874C1"/>
    <w:pPr>
      <w:spacing w:line="240" w:lineRule="auto"/>
    </w:pPr>
    <w:tblPr>
      <w:tblStyleRowBandSize w:val="1"/>
      <w:tblStyleColBandSize w:val="1"/>
      <w:tblBorders>
        <w:top w:val="single" w:sz="4" w:space="0" w:color="000000" w:themeColor="background1"/>
        <w:left w:val="single" w:sz="4" w:space="0" w:color="000000" w:themeColor="background1"/>
        <w:bottom w:val="single" w:sz="4" w:space="0" w:color="000000" w:themeColor="background1"/>
        <w:right w:val="single" w:sz="4" w:space="0" w:color="000000" w:themeColor="background1"/>
        <w:insideH w:val="single" w:sz="4" w:space="0" w:color="000000" w:themeColor="background1"/>
        <w:insideV w:val="single" w:sz="4" w:space="0" w:color="000000" w:themeColor="background1"/>
      </w:tblBorders>
    </w:tblPr>
    <w:tcPr>
      <w:shd w:val="clear" w:color="auto" w:fill="FAC5D5" w:themeFill="accent1" w:themeFillTint="33"/>
    </w:tcPr>
    <w:tblStylePr w:type="firstRow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left w:val="single" w:sz="4" w:space="0" w:color="000000" w:themeColor="background1"/>
          <w:right w:val="single" w:sz="4" w:space="0" w:color="000000" w:themeColor="background1"/>
          <w:insideH w:val="nil"/>
          <w:insideV w:val="nil"/>
        </w:tcBorders>
        <w:shd w:val="clear" w:color="auto" w:fill="BE0E42" w:themeFill="accent1"/>
      </w:tcPr>
    </w:tblStylePr>
    <w:tblStylePr w:type="lastRow">
      <w:rPr>
        <w:b/>
        <w:bCs/>
        <w:color w:val="000000" w:themeColor="background1"/>
      </w:rPr>
      <w:tblPr/>
      <w:tcPr>
        <w:tcBorders>
          <w:left w:val="single" w:sz="4" w:space="0" w:color="000000" w:themeColor="background1"/>
          <w:bottom w:val="single" w:sz="4" w:space="0" w:color="000000" w:themeColor="background1"/>
          <w:right w:val="single" w:sz="4" w:space="0" w:color="000000" w:themeColor="background1"/>
          <w:insideH w:val="nil"/>
          <w:insideV w:val="nil"/>
        </w:tcBorders>
        <w:shd w:val="clear" w:color="auto" w:fill="BE0E42" w:themeFill="accent1"/>
      </w:tcPr>
    </w:tblStylePr>
    <w:tblStylePr w:type="firstCol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left w:val="single" w:sz="4" w:space="0" w:color="000000" w:themeColor="background1"/>
          <w:bottom w:val="single" w:sz="4" w:space="0" w:color="000000" w:themeColor="background1"/>
          <w:insideV w:val="nil"/>
        </w:tcBorders>
        <w:shd w:val="clear" w:color="auto" w:fill="BE0E42" w:themeFill="accent1"/>
      </w:tcPr>
    </w:tblStylePr>
    <w:tblStylePr w:type="lastCol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bottom w:val="single" w:sz="4" w:space="0" w:color="000000" w:themeColor="background1"/>
          <w:right w:val="single" w:sz="4" w:space="0" w:color="000000" w:themeColor="background1"/>
          <w:insideV w:val="nil"/>
        </w:tcBorders>
        <w:shd w:val="clear" w:color="auto" w:fill="BE0E42" w:themeFill="accent1"/>
      </w:tcPr>
    </w:tblStylePr>
    <w:tblStylePr w:type="band1Vert">
      <w:tblPr/>
      <w:tcPr>
        <w:shd w:val="clear" w:color="auto" w:fill="F68CAB" w:themeFill="accent1" w:themeFillTint="66"/>
      </w:tcPr>
    </w:tblStylePr>
    <w:tblStylePr w:type="band1Horz">
      <w:tblPr/>
      <w:tcPr>
        <w:shd w:val="clear" w:color="auto" w:fill="F68CAB" w:themeFill="accent1" w:themeFillTint="66"/>
      </w:tcPr>
    </w:tblStylePr>
  </w:style>
  <w:style w:type="character" w:customStyle="1" w:styleId="Stijl1">
    <w:name w:val="Stijl1"/>
    <w:basedOn w:val="Standaardalinea-lettertype"/>
    <w:uiPriority w:val="1"/>
    <w:semiHidden/>
    <w:rsid w:val="007D1A2E"/>
    <w:rPr>
      <w:color w:val="DDD1A2" w:themeColor="background2"/>
      <w:bdr w:val="none" w:sz="0" w:space="0" w:color="auto"/>
    </w:rPr>
  </w:style>
  <w:style w:type="character" w:customStyle="1" w:styleId="Stijl2">
    <w:name w:val="Stijl2"/>
    <w:basedOn w:val="Standaardalinea-lettertype"/>
    <w:uiPriority w:val="1"/>
    <w:semiHidden/>
    <w:rsid w:val="007538BA"/>
    <w:rPr>
      <w:color w:val="DDD1A2" w:themeColor="background2"/>
      <w:bdr w:val="none" w:sz="0" w:space="0" w:color="auto"/>
    </w:rPr>
  </w:style>
  <w:style w:type="character" w:styleId="Tekstvantijdelijkeaanduiding">
    <w:name w:val="Placeholder Text"/>
    <w:basedOn w:val="Standaardalinea-lettertype"/>
    <w:uiPriority w:val="99"/>
    <w:semiHidden/>
    <w:rsid w:val="001E6866"/>
    <w:rPr>
      <w:color w:val="808080"/>
    </w:rPr>
  </w:style>
  <w:style w:type="character" w:customStyle="1" w:styleId="Kop1Char">
    <w:name w:val="Kop 1 Char"/>
    <w:basedOn w:val="Standaardalinea-lettertype"/>
    <w:link w:val="Kop1"/>
    <w:uiPriority w:val="9"/>
    <w:rsid w:val="002D4CE8"/>
    <w:rPr>
      <w:rFonts w:eastAsiaTheme="majorEastAsia" w:cstheme="majorBidi"/>
      <w:caps/>
      <w:color w:val="078389" w:themeColor="text2"/>
      <w:sz w:val="28"/>
      <w:szCs w:val="32"/>
      <w:lang w:val="en-US"/>
    </w:rPr>
  </w:style>
  <w:style w:type="character" w:customStyle="1" w:styleId="Stijl3">
    <w:name w:val="Stijl3"/>
    <w:basedOn w:val="Standaardalinea-lettertype"/>
    <w:uiPriority w:val="1"/>
    <w:semiHidden/>
    <w:rsid w:val="00466095"/>
    <w:rPr>
      <w:bdr w:val="none" w:sz="0" w:space="0" w:color="auto"/>
      <w:shd w:val="clear" w:color="auto" w:fill="000000" w:themeFill="background1"/>
    </w:rPr>
  </w:style>
  <w:style w:type="character" w:customStyle="1" w:styleId="Stijl4">
    <w:name w:val="Stijl4"/>
    <w:basedOn w:val="Standaardalinea-lettertype"/>
    <w:uiPriority w:val="1"/>
    <w:semiHidden/>
    <w:rsid w:val="00466095"/>
    <w:rPr>
      <w:bdr w:val="none" w:sz="0" w:space="0" w:color="auto"/>
      <w:shd w:val="clear" w:color="auto" w:fill="auto"/>
    </w:rPr>
  </w:style>
  <w:style w:type="character" w:customStyle="1" w:styleId="Stijl5">
    <w:name w:val="Stijl5"/>
    <w:basedOn w:val="Standaardalinea-lettertype"/>
    <w:uiPriority w:val="1"/>
    <w:semiHidden/>
    <w:rsid w:val="00E90185"/>
    <w:rPr>
      <w:bdr w:val="none" w:sz="0" w:space="0" w:color="auto"/>
      <w:shd w:val="pct5" w:color="auto" w:fill="auto"/>
    </w:rPr>
  </w:style>
  <w:style w:type="character" w:customStyle="1" w:styleId="Stijl6">
    <w:name w:val="Stijl6"/>
    <w:basedOn w:val="Standaardalinea-lettertype"/>
    <w:uiPriority w:val="1"/>
    <w:semiHidden/>
    <w:rsid w:val="00E90185"/>
    <w:rPr>
      <w:bdr w:val="none" w:sz="0" w:space="0" w:color="auto"/>
      <w:shd w:val="clear" w:color="auto" w:fill="auto"/>
    </w:rPr>
  </w:style>
  <w:style w:type="character" w:customStyle="1" w:styleId="Kop2Char">
    <w:name w:val="Kop 2 Char"/>
    <w:basedOn w:val="Standaardalinea-lettertype"/>
    <w:link w:val="Kop2"/>
    <w:uiPriority w:val="9"/>
    <w:rsid w:val="005F503F"/>
    <w:rPr>
      <w:rFonts w:asciiTheme="majorHAnsi" w:eastAsiaTheme="majorEastAsia" w:hAnsiTheme="majorHAnsi" w:cstheme="majorBidi"/>
      <w:color w:val="BE0E42" w:themeColor="accent1"/>
      <w:sz w:val="96"/>
      <w:szCs w:val="26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146A21"/>
    <w:rPr>
      <w:rFonts w:asciiTheme="majorHAnsi" w:eastAsiaTheme="majorEastAsia" w:hAnsiTheme="majorHAnsi" w:cstheme="majorBidi"/>
      <w:b/>
      <w:color w:val="BE0E42" w:themeColor="accent1"/>
      <w:sz w:val="54"/>
      <w:szCs w:val="24"/>
      <w:lang w:val="en-US"/>
    </w:rPr>
  </w:style>
  <w:style w:type="paragraph" w:styleId="Koptekst">
    <w:name w:val="header"/>
    <w:basedOn w:val="Standaard"/>
    <w:link w:val="KoptekstChar"/>
    <w:uiPriority w:val="99"/>
    <w:semiHidden/>
    <w:rsid w:val="00BD6BB4"/>
    <w:pPr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BD6BB4"/>
    <w:rPr>
      <w:lang w:val="en-US"/>
    </w:rPr>
  </w:style>
  <w:style w:type="paragraph" w:styleId="Voettekst">
    <w:name w:val="footer"/>
    <w:basedOn w:val="Standaard"/>
    <w:link w:val="VoettekstChar"/>
    <w:uiPriority w:val="99"/>
    <w:semiHidden/>
    <w:rsid w:val="00BD6BB4"/>
    <w:pPr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BD6BB4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nem\AppData\Roaming\Microsoft\Templates\Hartballonnen%20Valentijns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125FED72E8249CA81C2EA1B2D368CE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233E25A-3132-48EF-903B-835BE65642B8}"/>
      </w:docPartPr>
      <w:docPartBody>
        <w:p w:rsidR="00557508" w:rsidRDefault="0048590B">
          <w:pPr>
            <w:pStyle w:val="6125FED72E8249CA81C2EA1B2D368CEB"/>
          </w:pPr>
          <w:r w:rsidRPr="00357000">
            <w:rPr>
              <w:rStyle w:val="Kop1Char"/>
              <w:lang w:bidi="nl-NL"/>
            </w:rPr>
            <w:t>uur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Brush Script Std">
    <w:altName w:val="Brush Script MT"/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7508"/>
    <w:rsid w:val="0048590B"/>
    <w:rsid w:val="00557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4"/>
      <w:szCs w:val="32"/>
      <w:lang w:val="en-US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Pr>
      <w:rFonts w:eastAsiaTheme="majorEastAsia" w:cstheme="majorBidi"/>
      <w:caps/>
      <w:color w:val="44546A" w:themeColor="text2"/>
      <w:sz w:val="34"/>
      <w:szCs w:val="32"/>
      <w:lang w:val="en-US" w:eastAsia="en-US"/>
    </w:rPr>
  </w:style>
  <w:style w:type="paragraph" w:customStyle="1" w:styleId="6125FED72E8249CA81C2EA1B2D368CEB">
    <w:name w:val="6125FED72E8249CA81C2EA1B2D368CE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Custom 16">
      <a:dk1>
        <a:srgbClr val="FFFFFF"/>
      </a:dk1>
      <a:lt1>
        <a:srgbClr val="000000"/>
      </a:lt1>
      <a:dk2>
        <a:srgbClr val="078389"/>
      </a:dk2>
      <a:lt2>
        <a:srgbClr val="DDD1A2"/>
      </a:lt2>
      <a:accent1>
        <a:srgbClr val="BE0E42"/>
      </a:accent1>
      <a:accent2>
        <a:srgbClr val="DAB6C4"/>
      </a:accent2>
      <a:accent3>
        <a:srgbClr val="7B886F"/>
      </a:accent3>
      <a:accent4>
        <a:srgbClr val="241E4E"/>
      </a:accent4>
      <a:accent5>
        <a:srgbClr val="54494B"/>
      </a:accent5>
      <a:accent6>
        <a:srgbClr val="F9A03F"/>
      </a:accent6>
      <a:hlink>
        <a:srgbClr val="078389"/>
      </a:hlink>
      <a:folHlink>
        <a:srgbClr val="078389"/>
      </a:folHlink>
    </a:clrScheme>
    <a:fontScheme name="Custom 14">
      <a:majorFont>
        <a:latin typeface="Brush Script Std"/>
        <a:ea typeface=""/>
        <a:cs typeface=""/>
      </a:majorFont>
      <a:minorFont>
        <a:latin typeface="Verdana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2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88BB41-08F8-48A0-A459-4AAD569E49A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82BF57C-D953-4B40-BF8D-E20786AC05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17C172F-F215-4B6C-A13E-AC9BA44EE6A1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5E0EC430-01D6-4D03-AB04-DB6AF8B2F2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Hartballonnen Valentijnsflyer</Template>
  <TotalTime>0</TotalTime>
  <Pages>1</Pages>
  <Words>10</Words>
  <Characters>58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2021-08-26T09:39:00Z</dcterms:created>
  <dcterms:modified xsi:type="dcterms:W3CDTF">2021-08-29T18:49:00Z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